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5284" w14:textId="77777777" w:rsidR="0020598D" w:rsidRPr="00181B43" w:rsidRDefault="00F30D06">
      <w:pPr>
        <w:spacing w:before="1"/>
        <w:ind w:left="1980" w:right="198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MODELLO_DI_DICHIARAZIONE_DI_INTENTI_A_CO"/>
      <w:bookmarkEnd w:id="0"/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MODELLO</w:t>
      </w:r>
      <w:r w:rsidRPr="00181B43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181B43">
        <w:rPr>
          <w:rFonts w:ascii="Times New Roman" w:hAnsi="Times New Roman" w:cs="Times New Roman"/>
          <w:b/>
          <w:spacing w:val="-6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DICHIARAZIONE</w:t>
      </w:r>
      <w:r w:rsidRPr="00181B43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181B43">
        <w:rPr>
          <w:rFonts w:ascii="Times New Roman" w:hAnsi="Times New Roman" w:cs="Times New Roman"/>
          <w:b/>
          <w:spacing w:val="-6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IMPEGNO</w:t>
      </w:r>
      <w:r w:rsidRPr="00181B43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81B43">
        <w:rPr>
          <w:rFonts w:ascii="Times New Roman" w:hAnsi="Times New Roman" w:cs="Times New Roman"/>
          <w:b/>
          <w:spacing w:val="-7"/>
          <w:sz w:val="24"/>
          <w:szCs w:val="24"/>
          <w:u w:val="single"/>
        </w:rPr>
        <w:t xml:space="preserve"> </w:t>
      </w:r>
      <w:r w:rsidRPr="00181B43">
        <w:rPr>
          <w:rFonts w:ascii="Times New Roman" w:hAnsi="Times New Roman" w:cs="Times New Roman"/>
          <w:b/>
          <w:sz w:val="24"/>
          <w:szCs w:val="24"/>
          <w:u w:val="single"/>
        </w:rPr>
        <w:t>COSTITUIRSI IN FORMA ASSOCIATIVA</w:t>
      </w:r>
    </w:p>
    <w:p w14:paraId="39114BF3" w14:textId="77777777" w:rsidR="0020598D" w:rsidRPr="00181B43" w:rsidRDefault="0020598D">
      <w:pPr>
        <w:pStyle w:val="Corpotesto"/>
        <w:spacing w:before="10"/>
        <w:ind w:left="0"/>
        <w:rPr>
          <w:rFonts w:ascii="Times New Roman" w:hAnsi="Times New Roman" w:cs="Times New Roman"/>
          <w:b/>
        </w:rPr>
      </w:pPr>
    </w:p>
    <w:p w14:paraId="679B7361" w14:textId="1AFF40CC" w:rsidR="0020598D" w:rsidRPr="00181B43" w:rsidRDefault="000520FA">
      <w:pPr>
        <w:spacing w:before="52"/>
        <w:ind w:left="3930" w:right="268" w:hanging="2768"/>
        <w:rPr>
          <w:rFonts w:ascii="Times New Roman" w:hAnsi="Times New Roman" w:cs="Times New Roman"/>
          <w:sz w:val="24"/>
          <w:szCs w:val="24"/>
        </w:rPr>
      </w:pPr>
      <w:bookmarkStart w:id="1" w:name="(da_compilarsi_a_cura_di_tutti_i_destina"/>
      <w:bookmarkEnd w:id="1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1A642BA" w14:textId="77777777" w:rsidR="0020598D" w:rsidRPr="00181B43" w:rsidRDefault="0020598D">
      <w:pPr>
        <w:pStyle w:val="Corpotesto"/>
        <w:spacing w:before="8"/>
        <w:ind w:left="0"/>
        <w:rPr>
          <w:rFonts w:ascii="Times New Roman" w:hAnsi="Times New Roman" w:cs="Times New Roman"/>
          <w:i/>
        </w:rPr>
      </w:pPr>
    </w:p>
    <w:p w14:paraId="725AC863" w14:textId="77777777" w:rsidR="0020598D" w:rsidRPr="00181B43" w:rsidRDefault="0020598D">
      <w:pPr>
        <w:pStyle w:val="Titolo1"/>
        <w:ind w:left="115" w:right="111"/>
        <w:jc w:val="both"/>
        <w:rPr>
          <w:rFonts w:ascii="Times New Roman" w:hAnsi="Times New Roman" w:cs="Times New Roman"/>
        </w:rPr>
      </w:pPr>
    </w:p>
    <w:p w14:paraId="1FC6709B" w14:textId="77777777" w:rsidR="0020598D" w:rsidRPr="00181B43" w:rsidRDefault="00F30D06">
      <w:pPr>
        <w:pStyle w:val="Titolo1"/>
        <w:ind w:left="0" w:right="111"/>
        <w:jc w:val="both"/>
        <w:rPr>
          <w:rFonts w:ascii="Times New Roman" w:hAnsi="Times New Roman" w:cs="Times New Roman"/>
        </w:rPr>
      </w:pPr>
      <w:r w:rsidRPr="00181B43">
        <w:rPr>
          <w:rFonts w:ascii="Times New Roman" w:hAnsi="Times New Roman" w:cs="Times New Roman"/>
        </w:rPr>
        <w:t>Premesso che:</w:t>
      </w:r>
    </w:p>
    <w:p w14:paraId="70B1BFA5" w14:textId="542BDC9A" w:rsidR="00743E09" w:rsidRDefault="00F30D06" w:rsidP="00C41317">
      <w:pPr>
        <w:pStyle w:val="Paragrafoelenco"/>
        <w:numPr>
          <w:ilvl w:val="0"/>
          <w:numId w:val="3"/>
        </w:numPr>
        <w:spacing w:line="360" w:lineRule="auto"/>
        <w:ind w:right="-28"/>
        <w:rPr>
          <w:rFonts w:ascii="Times New Roman" w:hAnsi="Times New Roman" w:cs="Times New Roman"/>
          <w:sz w:val="24"/>
          <w:szCs w:val="24"/>
        </w:rPr>
      </w:pPr>
      <w:r w:rsidRPr="00181B43">
        <w:rPr>
          <w:rFonts w:ascii="Times New Roman" w:hAnsi="Times New Roman" w:cs="Times New Roman"/>
          <w:sz w:val="24"/>
          <w:szCs w:val="24"/>
        </w:rPr>
        <w:t>ai sensi dell’</w:t>
      </w:r>
      <w:r w:rsidR="00B17CB4">
        <w:rPr>
          <w:rFonts w:ascii="Times New Roman" w:hAnsi="Times New Roman" w:cs="Times New Roman"/>
          <w:sz w:val="24"/>
          <w:szCs w:val="24"/>
        </w:rPr>
        <w:t>A</w:t>
      </w:r>
      <w:r w:rsidRPr="00181B43">
        <w:rPr>
          <w:rFonts w:ascii="Times New Roman" w:hAnsi="Times New Roman" w:cs="Times New Roman"/>
          <w:sz w:val="24"/>
          <w:szCs w:val="24"/>
        </w:rPr>
        <w:t xml:space="preserve">vviso </w:t>
      </w:r>
      <w:r w:rsidR="009B610B" w:rsidRPr="00181B43">
        <w:rPr>
          <w:rFonts w:ascii="Times New Roman" w:hAnsi="Times New Roman" w:cs="Times New Roman"/>
          <w:sz w:val="24"/>
          <w:szCs w:val="24"/>
        </w:rPr>
        <w:t>pubblico per</w:t>
      </w:r>
      <w:r w:rsidR="00181B43" w:rsidRPr="00181B43">
        <w:rPr>
          <w:rFonts w:ascii="Times New Roman" w:hAnsi="Times New Roman" w:cs="Times New Roman"/>
          <w:sz w:val="24"/>
          <w:szCs w:val="24"/>
        </w:rPr>
        <w:t xml:space="preserve"> l’attivazione di un percorso di co-progettazione ai sensi dell’Art. 55 del D.lgs. 117/2017 nell’ambito della realizzazione delle attività e delle azioni previste dalla scheda Progetto “Olbia Città di Cultura e Inclusione Sociale Attiva” OL5.4.8.1a CUP F99I23000910006, e dalla Scheda Progetto “Design for All: Olbia Città Accessibile” OL6.4.6.1c CUP F97D23000150006, possono partecipare soggetti</w:t>
      </w:r>
      <w:r w:rsidR="009B610B">
        <w:rPr>
          <w:rFonts w:ascii="Times New Roman" w:hAnsi="Times New Roman" w:cs="Times New Roman"/>
          <w:sz w:val="24"/>
          <w:szCs w:val="24"/>
        </w:rPr>
        <w:t xml:space="preserve"> singoli </w:t>
      </w:r>
      <w:r w:rsidR="00B17CB4">
        <w:rPr>
          <w:rFonts w:ascii="Times New Roman" w:hAnsi="Times New Roman" w:cs="Times New Roman"/>
          <w:sz w:val="24"/>
          <w:szCs w:val="24"/>
        </w:rPr>
        <w:t xml:space="preserve">o </w:t>
      </w:r>
      <w:r w:rsidR="00B17CB4" w:rsidRPr="00181B43">
        <w:rPr>
          <w:rFonts w:ascii="Times New Roman" w:hAnsi="Times New Roman" w:cs="Times New Roman"/>
          <w:sz w:val="24"/>
          <w:szCs w:val="24"/>
        </w:rPr>
        <w:t>in</w:t>
      </w:r>
      <w:r w:rsidR="00181B43" w:rsidRPr="00181B43">
        <w:rPr>
          <w:rFonts w:ascii="Times New Roman" w:hAnsi="Times New Roman" w:cs="Times New Roman"/>
          <w:sz w:val="24"/>
          <w:szCs w:val="24"/>
        </w:rPr>
        <w:t xml:space="preserve"> raggruppamento</w:t>
      </w:r>
      <w:r w:rsidR="00043E5C">
        <w:rPr>
          <w:rFonts w:ascii="Times New Roman" w:hAnsi="Times New Roman" w:cs="Times New Roman"/>
          <w:sz w:val="24"/>
          <w:szCs w:val="24"/>
        </w:rPr>
        <w:t xml:space="preserve"> costituito o non ancora costituito</w:t>
      </w:r>
      <w:r w:rsidR="00743E09">
        <w:rPr>
          <w:rFonts w:ascii="Times New Roman" w:hAnsi="Times New Roman" w:cs="Times New Roman"/>
          <w:sz w:val="24"/>
          <w:szCs w:val="24"/>
        </w:rPr>
        <w:t>;</w:t>
      </w:r>
    </w:p>
    <w:p w14:paraId="341B95BE" w14:textId="7CDAD237" w:rsidR="0020598D" w:rsidRPr="00743E09" w:rsidRDefault="00F30D06" w:rsidP="00C41317">
      <w:pPr>
        <w:pStyle w:val="Paragrafoelenco"/>
        <w:numPr>
          <w:ilvl w:val="0"/>
          <w:numId w:val="3"/>
        </w:numPr>
        <w:spacing w:line="360" w:lineRule="auto"/>
        <w:ind w:right="-53"/>
        <w:rPr>
          <w:rFonts w:ascii="Times New Roman" w:hAnsi="Times New Roman" w:cs="Times New Roman"/>
          <w:sz w:val="24"/>
          <w:szCs w:val="24"/>
        </w:rPr>
      </w:pPr>
      <w:r w:rsidRPr="00743E09">
        <w:rPr>
          <w:rFonts w:ascii="Times New Roman" w:hAnsi="Times New Roman" w:cs="Times New Roman"/>
          <w:sz w:val="24"/>
          <w:szCs w:val="24"/>
        </w:rPr>
        <w:t>nel caso in cui il raggruppamento non fosse ancora costituito,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i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soggetti,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partecipanti </w:t>
      </w:r>
      <w:r w:rsidRPr="00743E09">
        <w:rPr>
          <w:rFonts w:ascii="Times New Roman" w:hAnsi="Times New Roman" w:cs="Times New Roman"/>
          <w:sz w:val="24"/>
          <w:szCs w:val="24"/>
        </w:rPr>
        <w:t>al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raggruppamento,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si impegnano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a</w:t>
      </w:r>
      <w:r w:rsidRPr="00743E0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43E09">
        <w:rPr>
          <w:rFonts w:ascii="Times New Roman" w:hAnsi="Times New Roman" w:cs="Times New Roman"/>
          <w:sz w:val="24"/>
          <w:szCs w:val="24"/>
        </w:rPr>
        <w:t>formalizzare l’associazione prima della sottoscrizione dell’</w:t>
      </w:r>
      <w:r w:rsidR="00B17CB4">
        <w:rPr>
          <w:rFonts w:ascii="Times New Roman" w:hAnsi="Times New Roman" w:cs="Times New Roman"/>
          <w:sz w:val="24"/>
          <w:szCs w:val="24"/>
        </w:rPr>
        <w:t>A</w:t>
      </w:r>
      <w:r w:rsidRPr="00743E09">
        <w:rPr>
          <w:rFonts w:ascii="Times New Roman" w:hAnsi="Times New Roman" w:cs="Times New Roman"/>
          <w:sz w:val="24"/>
          <w:szCs w:val="24"/>
        </w:rPr>
        <w:t>ccordo;</w:t>
      </w:r>
    </w:p>
    <w:p w14:paraId="214C5704" w14:textId="77777777" w:rsidR="0020598D" w:rsidRPr="00181B43" w:rsidRDefault="0020598D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08B308C0" w14:textId="77777777" w:rsidR="0020598D" w:rsidRPr="00181B43" w:rsidRDefault="0020598D">
      <w:pPr>
        <w:tabs>
          <w:tab w:val="left" w:pos="836"/>
        </w:tabs>
        <w:spacing w:before="5"/>
        <w:ind w:right="120"/>
        <w:rPr>
          <w:rFonts w:ascii="Times New Roman" w:hAnsi="Times New Roman" w:cs="Times New Roman"/>
          <w:sz w:val="24"/>
          <w:szCs w:val="24"/>
        </w:rPr>
      </w:pPr>
    </w:p>
    <w:p w14:paraId="57636E7D" w14:textId="77777777" w:rsidR="0020598D" w:rsidRPr="00181B43" w:rsidRDefault="00F30D06">
      <w:pPr>
        <w:pStyle w:val="Titolo1"/>
        <w:ind w:left="115" w:right="111"/>
        <w:rPr>
          <w:rFonts w:ascii="Times New Roman" w:hAnsi="Times New Roman" w:cs="Times New Roman"/>
        </w:rPr>
      </w:pPr>
      <w:r w:rsidRPr="00181B43">
        <w:rPr>
          <w:rFonts w:ascii="Times New Roman" w:hAnsi="Times New Roman" w:cs="Times New Roman"/>
        </w:rPr>
        <w:t>I soggetti sotto indicati</w:t>
      </w:r>
    </w:p>
    <w:p w14:paraId="1C9288DB" w14:textId="77777777" w:rsidR="0020598D" w:rsidRPr="00181B43" w:rsidRDefault="0020598D">
      <w:pPr>
        <w:pStyle w:val="Titolo1"/>
        <w:ind w:left="115" w:right="111"/>
        <w:jc w:val="both"/>
        <w:rPr>
          <w:rFonts w:ascii="Times New Roman" w:hAnsi="Times New Roman" w:cs="Times New Roman"/>
        </w:rPr>
      </w:pPr>
    </w:p>
    <w:p w14:paraId="3C98EC10" w14:textId="4DF73348" w:rsidR="0020598D" w:rsidRPr="00181B43" w:rsidRDefault="00743E09">
      <w:pPr>
        <w:pStyle w:val="Corpotesto"/>
        <w:spacing w:before="10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La/i</w:t>
      </w:r>
      <w:r w:rsidRPr="00181B43">
        <w:rPr>
          <w:rFonts w:ascii="Times New Roman" w:hAnsi="Times New Roman" w:cs="Times New Roman"/>
        </w:rPr>
        <w:t>l sottoscritt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>o ___________________________nat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 xml:space="preserve">o a _______________ il __________________ </w:t>
      </w:r>
      <w:r w:rsidR="004568FA">
        <w:rPr>
          <w:rFonts w:ascii="Times New Roman" w:hAnsi="Times New Roman" w:cs="Times New Roman"/>
        </w:rPr>
        <w:t>C.F. _____________</w:t>
      </w:r>
      <w:r w:rsidRPr="00181B43">
        <w:rPr>
          <w:rFonts w:ascii="Times New Roman" w:hAnsi="Times New Roman" w:cs="Times New Roman"/>
        </w:rPr>
        <w:t xml:space="preserve">nella sua qualità di legale rappresentante dell’Ente </w:t>
      </w:r>
      <w:r w:rsidR="004568FA">
        <w:rPr>
          <w:rFonts w:ascii="Times New Roman" w:hAnsi="Times New Roman" w:cs="Times New Roman"/>
        </w:rPr>
        <w:t>___________________con sede legale in_________________Provincia di____________________indirizzo____________________ CAP_____________________</w:t>
      </w:r>
      <w:r w:rsidRPr="00181B43">
        <w:rPr>
          <w:rFonts w:ascii="Times New Roman" w:hAnsi="Times New Roman" w:cs="Times New Roman"/>
        </w:rPr>
        <w:t xml:space="preserve"> _______ Partita IVA _____________________ Codice Fiscale _________________________ telefono</w:t>
      </w:r>
      <w:r w:rsidR="004568FA">
        <w:rPr>
          <w:rFonts w:ascii="Times New Roman" w:hAnsi="Times New Roman" w:cs="Times New Roman"/>
        </w:rPr>
        <w:t>__________</w:t>
      </w:r>
      <w:r w:rsidRPr="00181B43">
        <w:rPr>
          <w:rFonts w:ascii="Times New Roman" w:hAnsi="Times New Roman" w:cs="Times New Roman"/>
        </w:rPr>
        <w:t xml:space="preserve"> e PEC _________</w:t>
      </w:r>
    </w:p>
    <w:p w14:paraId="51A4E59F" w14:textId="77777777" w:rsidR="0020598D" w:rsidRPr="00181B43" w:rsidRDefault="0020598D">
      <w:pPr>
        <w:pStyle w:val="Corpotesto"/>
        <w:tabs>
          <w:tab w:val="left" w:pos="4043"/>
          <w:tab w:val="left" w:pos="9550"/>
        </w:tabs>
        <w:spacing w:line="292" w:lineRule="exact"/>
        <w:ind w:left="0"/>
        <w:rPr>
          <w:rFonts w:ascii="Times New Roman" w:hAnsi="Times New Roman" w:cs="Times New Roman"/>
        </w:rPr>
      </w:pPr>
    </w:p>
    <w:p w14:paraId="3E09ED5D" w14:textId="77777777" w:rsidR="0020598D" w:rsidRPr="00181B43" w:rsidRDefault="00F30D06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</w:rPr>
      </w:pPr>
      <w:r w:rsidRPr="00181B43">
        <w:rPr>
          <w:rFonts w:ascii="Times New Roman" w:hAnsi="Times New Roman" w:cs="Times New Roman"/>
        </w:rPr>
        <w:t>♦♦♦♦♦♦♦</w:t>
      </w:r>
    </w:p>
    <w:p w14:paraId="5CB55A29" w14:textId="77777777" w:rsidR="00DD0E2C" w:rsidRPr="00181B43" w:rsidRDefault="00DD0E2C" w:rsidP="00DD0E2C">
      <w:pPr>
        <w:pStyle w:val="Corpotesto"/>
        <w:spacing w:before="10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La/i</w:t>
      </w:r>
      <w:r w:rsidRPr="00181B43">
        <w:rPr>
          <w:rFonts w:ascii="Times New Roman" w:hAnsi="Times New Roman" w:cs="Times New Roman"/>
        </w:rPr>
        <w:t>l sottoscritt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>o ___________________________nat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 xml:space="preserve">o a _______________ il __________________ </w:t>
      </w:r>
      <w:r>
        <w:rPr>
          <w:rFonts w:ascii="Times New Roman" w:hAnsi="Times New Roman" w:cs="Times New Roman"/>
        </w:rPr>
        <w:t>C.F. _____________</w:t>
      </w:r>
      <w:r w:rsidRPr="00181B43">
        <w:rPr>
          <w:rFonts w:ascii="Times New Roman" w:hAnsi="Times New Roman" w:cs="Times New Roman"/>
        </w:rPr>
        <w:t xml:space="preserve">nella sua qualità di legale rappresentante dell’Ente </w:t>
      </w:r>
      <w:r>
        <w:rPr>
          <w:rFonts w:ascii="Times New Roman" w:hAnsi="Times New Roman" w:cs="Times New Roman"/>
        </w:rPr>
        <w:t>___________________con sede legale in_________________Provincia di____________________indirizzo____________________ CAP_____________________</w:t>
      </w:r>
      <w:r w:rsidRPr="00181B43">
        <w:rPr>
          <w:rFonts w:ascii="Times New Roman" w:hAnsi="Times New Roman" w:cs="Times New Roman"/>
        </w:rPr>
        <w:t xml:space="preserve"> _______ Partita IVA _____________________ Codice Fiscale _________________________ telefono</w:t>
      </w:r>
      <w:r>
        <w:rPr>
          <w:rFonts w:ascii="Times New Roman" w:hAnsi="Times New Roman" w:cs="Times New Roman"/>
        </w:rPr>
        <w:t>__________</w:t>
      </w:r>
      <w:r w:rsidRPr="00181B43">
        <w:rPr>
          <w:rFonts w:ascii="Times New Roman" w:hAnsi="Times New Roman" w:cs="Times New Roman"/>
        </w:rPr>
        <w:t xml:space="preserve"> e PEC _________</w:t>
      </w:r>
    </w:p>
    <w:p w14:paraId="7CEE9C8D" w14:textId="77777777" w:rsidR="0020598D" w:rsidRPr="00181B43" w:rsidRDefault="00F30D06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</w:rPr>
      </w:pPr>
      <w:r w:rsidRPr="00181B43">
        <w:rPr>
          <w:rFonts w:ascii="Times New Roman" w:hAnsi="Times New Roman" w:cs="Times New Roman"/>
        </w:rPr>
        <w:t>♦♦♦♦♦♦♦</w:t>
      </w:r>
    </w:p>
    <w:p w14:paraId="3450C5CA" w14:textId="77777777" w:rsidR="00DD0E2C" w:rsidRDefault="00DD0E2C" w:rsidP="00DD0E2C">
      <w:pPr>
        <w:pStyle w:val="Corpotesto"/>
        <w:spacing w:before="10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La/i</w:t>
      </w:r>
      <w:r w:rsidRPr="00181B43">
        <w:rPr>
          <w:rFonts w:ascii="Times New Roman" w:hAnsi="Times New Roman" w:cs="Times New Roman"/>
        </w:rPr>
        <w:t>l sottoscritt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>o ___________________________nat</w:t>
      </w:r>
      <w:r>
        <w:rPr>
          <w:rFonts w:ascii="Times New Roman" w:hAnsi="Times New Roman" w:cs="Times New Roman"/>
        </w:rPr>
        <w:t>a/</w:t>
      </w:r>
      <w:r w:rsidRPr="00181B43">
        <w:rPr>
          <w:rFonts w:ascii="Times New Roman" w:hAnsi="Times New Roman" w:cs="Times New Roman"/>
        </w:rPr>
        <w:t xml:space="preserve">o a _______________ il __________________ </w:t>
      </w:r>
      <w:r>
        <w:rPr>
          <w:rFonts w:ascii="Times New Roman" w:hAnsi="Times New Roman" w:cs="Times New Roman"/>
        </w:rPr>
        <w:t>C.F. _____________</w:t>
      </w:r>
      <w:r w:rsidRPr="00181B43">
        <w:rPr>
          <w:rFonts w:ascii="Times New Roman" w:hAnsi="Times New Roman" w:cs="Times New Roman"/>
        </w:rPr>
        <w:t xml:space="preserve">nella sua qualità di legale rappresentante dell’Ente </w:t>
      </w:r>
      <w:r>
        <w:rPr>
          <w:rFonts w:ascii="Times New Roman" w:hAnsi="Times New Roman" w:cs="Times New Roman"/>
        </w:rPr>
        <w:t>___________________con sede legale in_________________Provincia di____________________indirizzo____________________ CAP_____________________</w:t>
      </w:r>
      <w:r w:rsidRPr="00181B43">
        <w:rPr>
          <w:rFonts w:ascii="Times New Roman" w:hAnsi="Times New Roman" w:cs="Times New Roman"/>
        </w:rPr>
        <w:t xml:space="preserve"> _______ Partita IVA _____________________ Codice Fiscale _________________________ telefono</w:t>
      </w:r>
      <w:r>
        <w:rPr>
          <w:rFonts w:ascii="Times New Roman" w:hAnsi="Times New Roman" w:cs="Times New Roman"/>
        </w:rPr>
        <w:t>__________</w:t>
      </w:r>
      <w:r w:rsidRPr="00181B43">
        <w:rPr>
          <w:rFonts w:ascii="Times New Roman" w:hAnsi="Times New Roman" w:cs="Times New Roman"/>
        </w:rPr>
        <w:t xml:space="preserve"> e PEC _________</w:t>
      </w:r>
    </w:p>
    <w:p w14:paraId="51944EB6" w14:textId="77777777" w:rsidR="00043E5C" w:rsidRPr="00181B43" w:rsidRDefault="00043E5C" w:rsidP="00DD0E2C">
      <w:pPr>
        <w:pStyle w:val="Corpotesto"/>
        <w:spacing w:before="100" w:line="360" w:lineRule="auto"/>
        <w:ind w:left="0"/>
        <w:jc w:val="both"/>
        <w:rPr>
          <w:rFonts w:ascii="Times New Roman" w:hAnsi="Times New Roman" w:cs="Times New Roman"/>
        </w:rPr>
      </w:pPr>
    </w:p>
    <w:p w14:paraId="5BE26564" w14:textId="592663DC" w:rsidR="00743E09" w:rsidRDefault="00743E09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(aggiungere nuove righe per </w:t>
      </w:r>
      <w:r w:rsidR="00B17CB4">
        <w:rPr>
          <w:rFonts w:ascii="Times New Roman" w:hAnsi="Times New Roman" w:cs="Times New Roman"/>
        </w:rPr>
        <w:t>nuovi soggetti</w:t>
      </w:r>
      <w:r>
        <w:rPr>
          <w:rFonts w:ascii="Times New Roman" w:hAnsi="Times New Roman" w:cs="Times New Roman"/>
        </w:rPr>
        <w:t xml:space="preserve"> se necessario)</w:t>
      </w:r>
    </w:p>
    <w:p w14:paraId="13F7B6D8" w14:textId="77777777" w:rsidR="00743E09" w:rsidRDefault="00F30D06" w:rsidP="00743E09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</w:rPr>
      </w:pPr>
      <w:r w:rsidRPr="00181B43">
        <w:rPr>
          <w:rFonts w:ascii="Times New Roman" w:hAnsi="Times New Roman" w:cs="Times New Roman"/>
        </w:rPr>
        <w:t>♦♦♦♦♦</w:t>
      </w:r>
    </w:p>
    <w:p w14:paraId="029C17FB" w14:textId="77777777" w:rsidR="00743E09" w:rsidRDefault="00743E09" w:rsidP="00743E09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</w:rPr>
      </w:pPr>
    </w:p>
    <w:p w14:paraId="368107E4" w14:textId="212E2708" w:rsidR="0020598D" w:rsidRPr="00181B43" w:rsidRDefault="00F30D06" w:rsidP="00743E09">
      <w:pPr>
        <w:pStyle w:val="Corpotesto"/>
        <w:tabs>
          <w:tab w:val="left" w:pos="4043"/>
          <w:tab w:val="left" w:pos="9550"/>
        </w:tabs>
        <w:spacing w:line="292" w:lineRule="exact"/>
        <w:ind w:left="0"/>
        <w:jc w:val="center"/>
        <w:rPr>
          <w:rFonts w:ascii="Times New Roman" w:hAnsi="Times New Roman" w:cs="Times New Roman"/>
          <w:b/>
        </w:rPr>
      </w:pPr>
      <w:r w:rsidRPr="00181B43">
        <w:rPr>
          <w:rFonts w:ascii="Times New Roman" w:hAnsi="Times New Roman" w:cs="Times New Roman"/>
          <w:b/>
        </w:rPr>
        <w:t>SI IMPEGNANO</w:t>
      </w:r>
    </w:p>
    <w:p w14:paraId="0F188974" w14:textId="77777777" w:rsidR="0020598D" w:rsidRPr="00181B43" w:rsidRDefault="0020598D">
      <w:pPr>
        <w:pStyle w:val="Corpotesto"/>
        <w:ind w:left="0"/>
        <w:rPr>
          <w:rFonts w:ascii="Times New Roman" w:hAnsi="Times New Roman" w:cs="Times New Roman"/>
          <w:b/>
        </w:rPr>
      </w:pPr>
    </w:p>
    <w:p w14:paraId="15D7814C" w14:textId="77777777" w:rsidR="00DD6FB6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 costituirsi in forma associativa (es. ATS);</w:t>
      </w:r>
    </w:p>
    <w:p w14:paraId="19DEAF38" w14:textId="77777777" w:rsidR="00DD6FB6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ad indicare quale capofila della forma associativa, il seguente Ente: ………;</w:t>
      </w:r>
    </w:p>
    <w:p w14:paraId="0D609888" w14:textId="47DD3310" w:rsidR="00DD6FB6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 conferire all’Ente capofila, con unico atto, mandato speciale collettivo con rappresentanza</w:t>
      </w:r>
      <w:r w:rsidR="000520FA">
        <w:rPr>
          <w:rFonts w:ascii="Times New Roman" w:hAnsi="Times New Roman" w:cs="Times New Roman"/>
          <w:sz w:val="24"/>
          <w:szCs w:val="24"/>
        </w:rPr>
        <w:t>;</w:t>
      </w:r>
    </w:p>
    <w:p w14:paraId="7B92E0DE" w14:textId="2C801486" w:rsidR="00562FCE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ad indicare esplicitamente nel mandato</w:t>
      </w:r>
      <w:r w:rsidR="000520FA">
        <w:rPr>
          <w:rFonts w:ascii="Times New Roman" w:hAnsi="Times New Roman" w:cs="Times New Roman"/>
          <w:sz w:val="24"/>
          <w:szCs w:val="24"/>
        </w:rPr>
        <w:t>,</w:t>
      </w:r>
      <w:r w:rsidRPr="00043E5C">
        <w:rPr>
          <w:rFonts w:ascii="Times New Roman" w:hAnsi="Times New Roman" w:cs="Times New Roman"/>
          <w:sz w:val="24"/>
          <w:szCs w:val="24"/>
        </w:rPr>
        <w:t xml:space="preserve"> l’avviso e l’oggetto della co-progettazione per la quale si costituisce la forma associativa temporanea;</w:t>
      </w:r>
    </w:p>
    <w:p w14:paraId="36406B65" w14:textId="77777777" w:rsidR="00562FCE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 xml:space="preserve">ad indicare esplicitamente, nell’atto di costituzione della forma associativa, il mandato irrevocabile all’Ente capofila per l’incasso del contributo e la dichiarazione di impegno da parte dell’Ente capofila a versare agli altri enti partecipanti alla forma associativa, la quota loro spettante del contributo ricevuto dal Comune di </w:t>
      </w:r>
      <w:r w:rsidR="00562FCE" w:rsidRPr="00043E5C">
        <w:rPr>
          <w:rFonts w:ascii="Times New Roman" w:hAnsi="Times New Roman" w:cs="Times New Roman"/>
          <w:sz w:val="24"/>
          <w:szCs w:val="24"/>
        </w:rPr>
        <w:t>Olbia;</w:t>
      </w:r>
    </w:p>
    <w:p w14:paraId="51D0036E" w14:textId="77777777" w:rsidR="00562FCE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ad indicare nel mandato la responsabilità solidale degli enti partecipanti alla forma associativa nei</w:t>
      </w:r>
      <w:r w:rsidR="00562FCE" w:rsidRPr="00043E5C">
        <w:rPr>
          <w:rFonts w:ascii="Times New Roman" w:hAnsi="Times New Roman" w:cs="Times New Roman"/>
          <w:sz w:val="24"/>
          <w:szCs w:val="24"/>
        </w:rPr>
        <w:t xml:space="preserve"> </w:t>
      </w:r>
      <w:r w:rsidRPr="00043E5C">
        <w:rPr>
          <w:rFonts w:ascii="Times New Roman" w:hAnsi="Times New Roman" w:cs="Times New Roman"/>
          <w:sz w:val="24"/>
          <w:szCs w:val="24"/>
        </w:rPr>
        <w:t xml:space="preserve">confronti del Comune di </w:t>
      </w:r>
      <w:r w:rsidR="00562FCE" w:rsidRPr="00043E5C">
        <w:rPr>
          <w:rFonts w:ascii="Times New Roman" w:hAnsi="Times New Roman" w:cs="Times New Roman"/>
          <w:sz w:val="24"/>
          <w:szCs w:val="24"/>
        </w:rPr>
        <w:t>Olb</w:t>
      </w:r>
      <w:r w:rsidRPr="00043E5C">
        <w:rPr>
          <w:rFonts w:ascii="Times New Roman" w:hAnsi="Times New Roman" w:cs="Times New Roman"/>
          <w:sz w:val="24"/>
          <w:szCs w:val="24"/>
        </w:rPr>
        <w:t>ia</w:t>
      </w:r>
      <w:r w:rsidR="00562FCE" w:rsidRPr="00043E5C">
        <w:rPr>
          <w:rFonts w:ascii="Times New Roman" w:hAnsi="Times New Roman" w:cs="Times New Roman"/>
          <w:sz w:val="24"/>
          <w:szCs w:val="24"/>
        </w:rPr>
        <w:t>;</w:t>
      </w:r>
    </w:p>
    <w:p w14:paraId="6FBEEB56" w14:textId="77777777" w:rsidR="00562FCE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>a stabilire una durata della forma associativa compatibile con gli obblighi indicati nell’Avviso pubblico;</w:t>
      </w:r>
    </w:p>
    <w:p w14:paraId="4770BBBB" w14:textId="348C5EE8" w:rsidR="0020598D" w:rsidRPr="00043E5C" w:rsidRDefault="00F30D06" w:rsidP="00043E5C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3E5C">
        <w:rPr>
          <w:rFonts w:ascii="Times New Roman" w:hAnsi="Times New Roman" w:cs="Times New Roman"/>
          <w:sz w:val="24"/>
          <w:szCs w:val="24"/>
        </w:rPr>
        <w:t xml:space="preserve">a </w:t>
      </w:r>
      <w:r w:rsidR="00AA285F">
        <w:rPr>
          <w:rFonts w:ascii="Times New Roman" w:hAnsi="Times New Roman" w:cs="Times New Roman"/>
          <w:sz w:val="24"/>
          <w:szCs w:val="24"/>
        </w:rPr>
        <w:t>c</w:t>
      </w:r>
      <w:r w:rsidRPr="00043E5C">
        <w:rPr>
          <w:rFonts w:ascii="Times New Roman" w:hAnsi="Times New Roman" w:cs="Times New Roman"/>
          <w:sz w:val="24"/>
          <w:szCs w:val="24"/>
        </w:rPr>
        <w:t>ostituire l’ATS conferendo il mandato di cui sopra, prima di della sottoscrizione dell’accordo di partenariato.</w:t>
      </w:r>
    </w:p>
    <w:p w14:paraId="3ECC3C42" w14:textId="5EE47863" w:rsidR="002A160A" w:rsidRDefault="00F30D06" w:rsidP="002A160A">
      <w:pPr>
        <w:tabs>
          <w:tab w:val="left" w:pos="2640"/>
          <w:tab w:val="left" w:pos="8958"/>
        </w:tabs>
        <w:spacing w:line="360" w:lineRule="auto"/>
        <w:ind w:left="113" w:right="90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D6FB6">
        <w:rPr>
          <w:rFonts w:ascii="Times New Roman" w:hAnsi="Times New Roman" w:cs="Times New Roman"/>
          <w:sz w:val="24"/>
          <w:szCs w:val="24"/>
        </w:rPr>
        <w:t>Per</w:t>
      </w:r>
      <w:r w:rsidRPr="00DD6FB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 w:cs="Times New Roman"/>
          <w:sz w:val="24"/>
          <w:szCs w:val="24"/>
        </w:rPr>
        <w:t xml:space="preserve">Il Legale rappresentante </w:t>
      </w:r>
      <w:r w:rsidR="002A160A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DD6FB6">
        <w:rPr>
          <w:rFonts w:ascii="Times New Roman" w:hAnsi="Times New Roman" w:cs="Times New Roman"/>
          <w:sz w:val="24"/>
          <w:szCs w:val="24"/>
        </w:rPr>
        <w:t xml:space="preserve"> </w:t>
      </w:r>
      <w:r w:rsidR="002A160A">
        <w:rPr>
          <w:rFonts w:ascii="Times New Roman" w:hAnsi="Times New Roman" w:cs="Times New Roman"/>
          <w:sz w:val="24"/>
          <w:szCs w:val="24"/>
          <w:u w:val="single"/>
        </w:rPr>
        <w:t>(firma digitale)</w:t>
      </w:r>
    </w:p>
    <w:p w14:paraId="5EB0E4C2" w14:textId="6A2D7ADA" w:rsidR="002A160A" w:rsidRDefault="002A160A" w:rsidP="002A160A">
      <w:pPr>
        <w:tabs>
          <w:tab w:val="left" w:pos="2640"/>
          <w:tab w:val="left" w:pos="8958"/>
        </w:tabs>
        <w:spacing w:line="360" w:lineRule="auto"/>
        <w:ind w:left="113" w:right="90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6FB6">
        <w:rPr>
          <w:rFonts w:ascii="Times New Roman" w:hAnsi="Times New Roman" w:cs="Times New Roman"/>
          <w:sz w:val="24"/>
          <w:szCs w:val="24"/>
        </w:rPr>
        <w:t>Per</w:t>
      </w:r>
      <w:r w:rsidRPr="00DD6FB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 w:cs="Times New Roman"/>
          <w:sz w:val="24"/>
          <w:szCs w:val="24"/>
        </w:rPr>
        <w:t xml:space="preserve">Il Legale rappresentante 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DD6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(firma digitale)</w:t>
      </w:r>
      <w:r w:rsidRPr="00DD6FB6">
        <w:rPr>
          <w:rFonts w:ascii="Times New Roman" w:hAnsi="Times New Roman" w:cs="Times New Roman"/>
          <w:sz w:val="24"/>
          <w:szCs w:val="24"/>
        </w:rPr>
        <w:t xml:space="preserve"> Per</w:t>
      </w:r>
      <w:r w:rsidRPr="00DD6FB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D6FB6">
        <w:rPr>
          <w:rFonts w:ascii="Times New Roman" w:hAnsi="Times New Roman" w:cs="Times New Roman"/>
          <w:sz w:val="24"/>
          <w:szCs w:val="24"/>
        </w:rPr>
        <w:t xml:space="preserve">Il Legale rappresentante 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DD6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(firma digitale)</w:t>
      </w:r>
    </w:p>
    <w:p w14:paraId="41DFFA96" w14:textId="5802EC7E" w:rsidR="002A160A" w:rsidRPr="00043E5C" w:rsidRDefault="00F30D06" w:rsidP="00043E5C">
      <w:pPr>
        <w:tabs>
          <w:tab w:val="left" w:pos="2640"/>
          <w:tab w:val="left" w:pos="8958"/>
        </w:tabs>
        <w:spacing w:before="191" w:line="360" w:lineRule="auto"/>
        <w:ind w:left="115" w:right="905"/>
        <w:jc w:val="both"/>
        <w:rPr>
          <w:rFonts w:ascii="Times New Roman" w:hAnsi="Times New Roman" w:cs="Times New Roman"/>
          <w:sz w:val="24"/>
          <w:szCs w:val="24"/>
        </w:rPr>
      </w:pPr>
      <w:r w:rsidRPr="00DD6FB6">
        <w:rPr>
          <w:rFonts w:ascii="Times New Roman" w:hAnsi="Times New Roman" w:cs="Times New Roman"/>
          <w:i/>
          <w:sz w:val="24"/>
          <w:szCs w:val="24"/>
        </w:rPr>
        <w:t>(aggiungere righe per ulteriori soggetti)</w:t>
      </w:r>
    </w:p>
    <w:p w14:paraId="2FB3A1FF" w14:textId="71DEF350" w:rsidR="0020598D" w:rsidRPr="00DD6FB6" w:rsidRDefault="00F30D06" w:rsidP="00043E5C">
      <w:pPr>
        <w:pStyle w:val="Corpotesto"/>
        <w:spacing w:line="360" w:lineRule="auto"/>
        <w:ind w:left="0"/>
        <w:rPr>
          <w:rFonts w:ascii="Times New Roman" w:hAnsi="Times New Roman" w:cs="Times New Roman"/>
        </w:rPr>
      </w:pPr>
      <w:r w:rsidRPr="00DD6FB6">
        <w:rPr>
          <w:rFonts w:ascii="Times New Roman" w:hAnsi="Times New Roman" w:cs="Times New Roman"/>
        </w:rPr>
        <w:t>Allegati: documento d’identità di ciascun sottoscritt</w:t>
      </w:r>
      <w:r w:rsidR="00043E5C">
        <w:rPr>
          <w:rFonts w:ascii="Times New Roman" w:hAnsi="Times New Roman" w:cs="Times New Roman"/>
        </w:rPr>
        <w:t>ore</w:t>
      </w:r>
    </w:p>
    <w:sectPr w:rsidR="0020598D" w:rsidRPr="00DD6FB6" w:rsidSect="00C41317">
      <w:headerReference w:type="default" r:id="rId7"/>
      <w:footerReference w:type="default" r:id="rId8"/>
      <w:pgSz w:w="11910" w:h="16840"/>
      <w:pgMar w:top="2100" w:right="995" w:bottom="152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00C6" w14:textId="77777777" w:rsidR="00F30D06" w:rsidRDefault="00F30D06">
      <w:r>
        <w:separator/>
      </w:r>
    </w:p>
  </w:endnote>
  <w:endnote w:type="continuationSeparator" w:id="0">
    <w:p w14:paraId="63F30162" w14:textId="77777777" w:rsidR="00F30D06" w:rsidRDefault="00F30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18976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62E72E8" w14:textId="4FFA57F0" w:rsidR="00FB0AE6" w:rsidRPr="00FB0AE6" w:rsidRDefault="00FB0AE6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B0A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B0AE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B0A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B0AE6">
          <w:rPr>
            <w:rFonts w:ascii="Times New Roman" w:hAnsi="Times New Roman" w:cs="Times New Roman"/>
            <w:sz w:val="20"/>
            <w:szCs w:val="20"/>
          </w:rPr>
          <w:t>2</w:t>
        </w:r>
        <w:r w:rsidRPr="00FB0AE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8FE2F49" w14:textId="77777777" w:rsidR="00F43DAD" w:rsidRDefault="00F43DAD">
    <w:pPr>
      <w:pStyle w:val="Corpotesto"/>
      <w:spacing w:line="12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6A360" w14:textId="77777777" w:rsidR="00F30D06" w:rsidRDefault="00F30D06">
      <w:r>
        <w:rPr>
          <w:color w:val="000000"/>
        </w:rPr>
        <w:separator/>
      </w:r>
    </w:p>
  </w:footnote>
  <w:footnote w:type="continuationSeparator" w:id="0">
    <w:p w14:paraId="57A0BFC7" w14:textId="77777777" w:rsidR="00F30D06" w:rsidRDefault="00F30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5854" w14:textId="67495B04" w:rsidR="00F43DAD" w:rsidRDefault="00FB0AE6">
    <w:pPr>
      <w:pStyle w:val="Corpotesto"/>
      <w:spacing w:line="12" w:lineRule="auto"/>
      <w:ind w:left="0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35A6DC" wp14:editId="194F09C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16320" cy="514350"/>
          <wp:effectExtent l="0" t="0" r="5080" b="6350"/>
          <wp:wrapNone/>
          <wp:docPr id="8767634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763420" name="Immagine 876763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C092F"/>
    <w:multiLevelType w:val="hybridMultilevel"/>
    <w:tmpl w:val="11EC11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D6279"/>
    <w:multiLevelType w:val="multilevel"/>
    <w:tmpl w:val="1AC2FAEA"/>
    <w:lvl w:ilvl="0">
      <w:numFmt w:val="bullet"/>
      <w:lvlText w:val="-"/>
      <w:lvlJc w:val="left"/>
      <w:pPr>
        <w:ind w:left="720" w:hanging="360"/>
      </w:pPr>
      <w:rPr>
        <w:rFonts w:ascii="Garamond" w:eastAsia="Calibri" w:hAnsi="Garamond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B6F67E9"/>
    <w:multiLevelType w:val="multilevel"/>
    <w:tmpl w:val="3080EB04"/>
    <w:lvl w:ilvl="0">
      <w:start w:val="1"/>
      <w:numFmt w:val="decimal"/>
      <w:lvlText w:val="%1."/>
      <w:lvlJc w:val="left"/>
      <w:pPr>
        <w:ind w:left="116" w:hanging="346"/>
      </w:pPr>
      <w:rPr>
        <w:rFonts w:ascii="Calibri" w:eastAsia="Calibri" w:hAnsi="Calibri" w:cs="Calibri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094" w:hanging="346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069" w:hanging="34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43" w:hanging="34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18" w:hanging="34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993" w:hanging="34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67" w:hanging="34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42" w:hanging="34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16" w:hanging="346"/>
      </w:pPr>
      <w:rPr>
        <w:lang w:val="it-IT" w:eastAsia="en-US" w:bidi="ar-SA"/>
      </w:rPr>
    </w:lvl>
  </w:abstractNum>
  <w:abstractNum w:abstractNumId="3" w15:restartNumberingAfterBreak="0">
    <w:nsid w:val="696805FE"/>
    <w:multiLevelType w:val="hybridMultilevel"/>
    <w:tmpl w:val="448C1D48"/>
    <w:lvl w:ilvl="0" w:tplc="0410000F">
      <w:start w:val="1"/>
      <w:numFmt w:val="decimal"/>
      <w:lvlText w:val="%1."/>
      <w:lvlJc w:val="left"/>
      <w:pPr>
        <w:ind w:left="605" w:hanging="360"/>
      </w:pPr>
    </w:lvl>
    <w:lvl w:ilvl="1" w:tplc="04100019" w:tentative="1">
      <w:start w:val="1"/>
      <w:numFmt w:val="lowerLetter"/>
      <w:lvlText w:val="%2."/>
      <w:lvlJc w:val="left"/>
      <w:pPr>
        <w:ind w:left="1325" w:hanging="360"/>
      </w:pPr>
    </w:lvl>
    <w:lvl w:ilvl="2" w:tplc="0410001B" w:tentative="1">
      <w:start w:val="1"/>
      <w:numFmt w:val="lowerRoman"/>
      <w:lvlText w:val="%3."/>
      <w:lvlJc w:val="right"/>
      <w:pPr>
        <w:ind w:left="2045" w:hanging="180"/>
      </w:pPr>
    </w:lvl>
    <w:lvl w:ilvl="3" w:tplc="0410000F" w:tentative="1">
      <w:start w:val="1"/>
      <w:numFmt w:val="decimal"/>
      <w:lvlText w:val="%4."/>
      <w:lvlJc w:val="left"/>
      <w:pPr>
        <w:ind w:left="2765" w:hanging="360"/>
      </w:pPr>
    </w:lvl>
    <w:lvl w:ilvl="4" w:tplc="04100019" w:tentative="1">
      <w:start w:val="1"/>
      <w:numFmt w:val="lowerLetter"/>
      <w:lvlText w:val="%5."/>
      <w:lvlJc w:val="left"/>
      <w:pPr>
        <w:ind w:left="3485" w:hanging="360"/>
      </w:pPr>
    </w:lvl>
    <w:lvl w:ilvl="5" w:tplc="0410001B" w:tentative="1">
      <w:start w:val="1"/>
      <w:numFmt w:val="lowerRoman"/>
      <w:lvlText w:val="%6."/>
      <w:lvlJc w:val="right"/>
      <w:pPr>
        <w:ind w:left="4205" w:hanging="180"/>
      </w:pPr>
    </w:lvl>
    <w:lvl w:ilvl="6" w:tplc="0410000F" w:tentative="1">
      <w:start w:val="1"/>
      <w:numFmt w:val="decimal"/>
      <w:lvlText w:val="%7."/>
      <w:lvlJc w:val="left"/>
      <w:pPr>
        <w:ind w:left="4925" w:hanging="360"/>
      </w:pPr>
    </w:lvl>
    <w:lvl w:ilvl="7" w:tplc="04100019" w:tentative="1">
      <w:start w:val="1"/>
      <w:numFmt w:val="lowerLetter"/>
      <w:lvlText w:val="%8."/>
      <w:lvlJc w:val="left"/>
      <w:pPr>
        <w:ind w:left="5645" w:hanging="360"/>
      </w:pPr>
    </w:lvl>
    <w:lvl w:ilvl="8" w:tplc="0410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4" w15:restartNumberingAfterBreak="0">
    <w:nsid w:val="70D84C89"/>
    <w:multiLevelType w:val="hybridMultilevel"/>
    <w:tmpl w:val="F06E6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989691">
    <w:abstractNumId w:val="1"/>
  </w:num>
  <w:num w:numId="2" w16cid:durableId="1230310430">
    <w:abstractNumId w:val="2"/>
  </w:num>
  <w:num w:numId="3" w16cid:durableId="1943295741">
    <w:abstractNumId w:val="4"/>
  </w:num>
  <w:num w:numId="4" w16cid:durableId="2129272205">
    <w:abstractNumId w:val="3"/>
  </w:num>
  <w:num w:numId="5" w16cid:durableId="77714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98D"/>
    <w:rsid w:val="00043E5C"/>
    <w:rsid w:val="000520FA"/>
    <w:rsid w:val="00053083"/>
    <w:rsid w:val="000B789E"/>
    <w:rsid w:val="00181B43"/>
    <w:rsid w:val="0020598D"/>
    <w:rsid w:val="002A160A"/>
    <w:rsid w:val="004568FA"/>
    <w:rsid w:val="004B1397"/>
    <w:rsid w:val="00562FCE"/>
    <w:rsid w:val="00743E09"/>
    <w:rsid w:val="007A1D66"/>
    <w:rsid w:val="009B610B"/>
    <w:rsid w:val="00A15788"/>
    <w:rsid w:val="00A459C1"/>
    <w:rsid w:val="00AA285F"/>
    <w:rsid w:val="00B17CB4"/>
    <w:rsid w:val="00BA2406"/>
    <w:rsid w:val="00C41317"/>
    <w:rsid w:val="00D01FD4"/>
    <w:rsid w:val="00D638DE"/>
    <w:rsid w:val="00DD0E2C"/>
    <w:rsid w:val="00DD6FB6"/>
    <w:rsid w:val="00E44736"/>
    <w:rsid w:val="00EC465D"/>
    <w:rsid w:val="00F30D06"/>
    <w:rsid w:val="00F43DAD"/>
    <w:rsid w:val="00F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79385"/>
  <w15:docId w15:val="{20CFD22F-0440-7248-B06A-39076009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1980" w:right="198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pPr>
      <w:ind w:left="115" w:hanging="360"/>
      <w:jc w:val="both"/>
    </w:pPr>
  </w:style>
  <w:style w:type="paragraph" w:customStyle="1" w:styleId="TableParagraph">
    <w:name w:val="Table Paragraph"/>
    <w:basedOn w:val="Normale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a.masu.COMUNEOLBIA\Downloads\dichiarazione%20di%20impegno%20AT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di impegno ATS</Template>
  <TotalTime>6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DI IMPEGNO A COSTITUIRE A</vt:lpstr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DI IMPEGNO A COSTITUIRE A</dc:title>
  <dc:creator>maurizio</dc:creator>
  <cp:lastModifiedBy>Alessandra Buioni</cp:lastModifiedBy>
  <cp:revision>6</cp:revision>
  <cp:lastPrinted>2026-03-03T07:38:00Z</cp:lastPrinted>
  <dcterms:created xsi:type="dcterms:W3CDTF">2026-03-02T10:47:00Z</dcterms:created>
  <dcterms:modified xsi:type="dcterms:W3CDTF">2026-03-03T07:50:00Z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Writer</vt:lpwstr>
  </property>
  <property fmtid="{D5CDD505-2E9C-101B-9397-08002B2CF9AE}" pid="4" name="LastSaved">
    <vt:filetime>2024-02-29T00:00:00Z</vt:filetime>
  </property>
</Properties>
</file>